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46" w:rsidRPr="00B33974" w:rsidRDefault="00FC4E46" w:rsidP="00B45E55">
      <w:pPr>
        <w:pStyle w:val="1"/>
        <w:jc w:val="center"/>
        <w:rPr>
          <w:noProof/>
          <w:spacing w:val="40"/>
          <w:sz w:val="28"/>
          <w:szCs w:val="28"/>
        </w:rPr>
      </w:pPr>
    </w:p>
    <w:p w:rsidR="00FC4E46" w:rsidRPr="00E55DD1" w:rsidRDefault="00FC4E46" w:rsidP="00B45E55">
      <w:pPr>
        <w:pStyle w:val="1"/>
        <w:jc w:val="center"/>
        <w:rPr>
          <w:b/>
          <w:bCs/>
          <w:color w:val="FF0000"/>
          <w:sz w:val="28"/>
          <w:szCs w:val="28"/>
        </w:rPr>
      </w:pPr>
      <w:r w:rsidRPr="00E55DD1">
        <w:rPr>
          <w:b/>
          <w:bCs/>
          <w:noProof/>
          <w:color w:val="FF0000"/>
          <w:spacing w:val="40"/>
          <w:sz w:val="28"/>
          <w:szCs w:val="28"/>
        </w:rPr>
        <w:t>Название Отделения</w:t>
      </w:r>
      <w:r>
        <w:rPr>
          <w:b/>
          <w:bCs/>
          <w:noProof/>
          <w:color w:val="FF0000"/>
          <w:spacing w:val="40"/>
          <w:sz w:val="28"/>
          <w:szCs w:val="28"/>
        </w:rPr>
        <w:t>(бланк)</w:t>
      </w:r>
    </w:p>
    <w:p w:rsidR="00FC4E46" w:rsidRDefault="00FC4E46">
      <w:pPr>
        <w:pStyle w:val="1"/>
        <w:rPr>
          <w:color w:val="000000"/>
          <w:sz w:val="28"/>
          <w:szCs w:val="28"/>
        </w:rPr>
      </w:pPr>
    </w:p>
    <w:p w:rsidR="00FC4E46" w:rsidRDefault="00FC4E46">
      <w:pPr>
        <w:pStyle w:val="1"/>
        <w:rPr>
          <w:color w:val="000000"/>
          <w:sz w:val="28"/>
          <w:szCs w:val="28"/>
        </w:rPr>
      </w:pPr>
    </w:p>
    <w:p w:rsidR="00FC4E46" w:rsidRDefault="00FC4E46">
      <w:pPr>
        <w:pStyle w:val="1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Выписка из протокола общего собрания</w:t>
      </w:r>
    </w:p>
    <w:p w:rsidR="00FC4E46" w:rsidRPr="00E55DD1" w:rsidRDefault="00FC4E46">
      <w:pPr>
        <w:pStyle w:val="1"/>
        <w:rPr>
          <w:color w:val="FF0000"/>
          <w:sz w:val="28"/>
          <w:szCs w:val="28"/>
        </w:rPr>
      </w:pPr>
      <w:r w:rsidRPr="00E55DD1">
        <w:rPr>
          <w:b/>
          <w:color w:val="FF0000"/>
          <w:sz w:val="28"/>
          <w:szCs w:val="28"/>
        </w:rPr>
        <w:t>Название</w:t>
      </w:r>
      <w:r>
        <w:rPr>
          <w:b/>
          <w:color w:val="000000"/>
          <w:sz w:val="28"/>
          <w:szCs w:val="28"/>
        </w:rPr>
        <w:t xml:space="preserve"> отделения городского округа федерации самбо Московской области </w:t>
      </w:r>
    </w:p>
    <w:p w:rsidR="00FC4E46" w:rsidRDefault="00FC4E46">
      <w:pPr>
        <w:pStyle w:val="1"/>
        <w:rPr>
          <w:color w:val="000000"/>
          <w:sz w:val="28"/>
          <w:szCs w:val="28"/>
        </w:rPr>
      </w:pPr>
    </w:p>
    <w:p w:rsidR="00FC4E46" w:rsidRPr="00F65C33" w:rsidRDefault="00FC4E46">
      <w:pPr>
        <w:pStyle w:val="1"/>
        <w:rPr>
          <w:b/>
          <w:color w:val="000000"/>
          <w:sz w:val="28"/>
          <w:szCs w:val="28"/>
        </w:rPr>
      </w:pPr>
      <w:r w:rsidRPr="00F65C33">
        <w:rPr>
          <w:b/>
          <w:color w:val="000000"/>
          <w:sz w:val="28"/>
          <w:szCs w:val="28"/>
        </w:rPr>
        <w:t xml:space="preserve">Повестка </w:t>
      </w:r>
      <w:r>
        <w:rPr>
          <w:b/>
          <w:color w:val="000000"/>
          <w:sz w:val="28"/>
          <w:szCs w:val="28"/>
        </w:rPr>
        <w:t>собра</w:t>
      </w:r>
      <w:r w:rsidRPr="00F65C33">
        <w:rPr>
          <w:b/>
          <w:color w:val="000000"/>
          <w:sz w:val="28"/>
          <w:szCs w:val="28"/>
        </w:rPr>
        <w:t>ния:</w:t>
      </w:r>
    </w:p>
    <w:p w:rsidR="00FC4E46" w:rsidRDefault="00FC4E46">
      <w:pPr>
        <w:pStyle w:val="1"/>
        <w:rPr>
          <w:color w:val="000000"/>
          <w:sz w:val="28"/>
          <w:szCs w:val="28"/>
        </w:rPr>
      </w:pPr>
    </w:p>
    <w:p w:rsidR="00FC4E46" w:rsidRPr="00F65C33" w:rsidRDefault="00FC4E46">
      <w:pPr>
        <w:pStyle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Pr="00F65C33">
        <w:rPr>
          <w:b/>
          <w:color w:val="000000"/>
          <w:sz w:val="28"/>
          <w:szCs w:val="28"/>
        </w:rPr>
        <w:t xml:space="preserve"> вопрос. </w:t>
      </w:r>
    </w:p>
    <w:p w:rsidR="00FC4E46" w:rsidRDefault="00FC4E46" w:rsidP="00D37536">
      <w:pPr>
        <w:pStyle w:val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Избрание делегата с правом решающего голоса от </w:t>
      </w:r>
      <w:bookmarkStart w:id="0" w:name="_Hlk189132910"/>
      <w:r>
        <w:rPr>
          <w:color w:val="000000"/>
          <w:sz w:val="28"/>
          <w:szCs w:val="28"/>
        </w:rPr>
        <w:t>(</w:t>
      </w:r>
      <w:r w:rsidRPr="000B5E6D">
        <w:rPr>
          <w:color w:val="FF0000"/>
          <w:sz w:val="28"/>
          <w:szCs w:val="28"/>
        </w:rPr>
        <w:t>название отделения</w:t>
      </w:r>
      <w:r>
        <w:rPr>
          <w:color w:val="000000"/>
          <w:sz w:val="28"/>
          <w:szCs w:val="28"/>
        </w:rPr>
        <w:t>) Федерации самбо Московской области</w:t>
      </w:r>
      <w:bookmarkEnd w:id="0"/>
      <w:r>
        <w:rPr>
          <w:color w:val="000000"/>
          <w:sz w:val="28"/>
          <w:szCs w:val="28"/>
        </w:rPr>
        <w:t xml:space="preserve"> для представительства на  отчетной Конференции </w:t>
      </w:r>
      <w:bookmarkStart w:id="1" w:name="_Hlk189132931"/>
      <w:r>
        <w:rPr>
          <w:color w:val="000000"/>
          <w:sz w:val="28"/>
          <w:szCs w:val="28"/>
        </w:rPr>
        <w:t>Региональной Общественной Организации «Федерация самбо Московской области»</w:t>
      </w:r>
      <w:bookmarkEnd w:id="1"/>
      <w:r>
        <w:rPr>
          <w:color w:val="000000"/>
          <w:sz w:val="28"/>
          <w:szCs w:val="28"/>
        </w:rPr>
        <w:t>, проводимой 28 марта 202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в г.о. </w:t>
      </w:r>
      <w:r>
        <w:rPr>
          <w:sz w:val="28"/>
          <w:szCs w:val="28"/>
        </w:rPr>
        <w:t>Мытищи, ул. Силикатная д.28 А, «Центр Единоборств».</w:t>
      </w:r>
    </w:p>
    <w:p w:rsidR="00FC4E46" w:rsidRDefault="00FC4E46" w:rsidP="00D37536">
      <w:pPr>
        <w:pStyle w:val="1"/>
        <w:jc w:val="both"/>
        <w:rPr>
          <w:color w:val="000000"/>
          <w:sz w:val="28"/>
          <w:szCs w:val="28"/>
        </w:rPr>
      </w:pPr>
    </w:p>
    <w:p w:rsidR="00FC4E46" w:rsidRPr="00F65C33" w:rsidRDefault="00FC4E46" w:rsidP="00D37536">
      <w:pPr>
        <w:pStyle w:val="1"/>
        <w:jc w:val="both"/>
        <w:rPr>
          <w:b/>
          <w:color w:val="000000"/>
          <w:sz w:val="28"/>
          <w:szCs w:val="28"/>
        </w:rPr>
      </w:pPr>
      <w:r w:rsidRPr="00F65C33">
        <w:rPr>
          <w:b/>
          <w:color w:val="000000"/>
          <w:sz w:val="28"/>
          <w:szCs w:val="28"/>
        </w:rPr>
        <w:t>Решили:</w:t>
      </w:r>
    </w:p>
    <w:p w:rsidR="00FC4E46" w:rsidRDefault="00FC4E46" w:rsidP="00D37536">
      <w:pPr>
        <w:pStyle w:val="1"/>
        <w:jc w:val="both"/>
        <w:rPr>
          <w:color w:val="000000"/>
          <w:sz w:val="28"/>
          <w:szCs w:val="28"/>
        </w:rPr>
      </w:pPr>
    </w:p>
    <w:p w:rsidR="00FC4E46" w:rsidRDefault="00FC4E46" w:rsidP="00D37536">
      <w:pPr>
        <w:pStyle w:val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Избрать (</w:t>
      </w:r>
      <w:r w:rsidRPr="009A36CB">
        <w:rPr>
          <w:color w:val="FF0000"/>
          <w:sz w:val="28"/>
          <w:szCs w:val="28"/>
        </w:rPr>
        <w:t>должность делегата</w:t>
      </w:r>
      <w:r>
        <w:rPr>
          <w:color w:val="FF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 делегатом с правом решающего голоса (</w:t>
      </w:r>
      <w:r w:rsidRPr="009A36CB">
        <w:rPr>
          <w:color w:val="FF0000"/>
          <w:sz w:val="28"/>
          <w:szCs w:val="28"/>
        </w:rPr>
        <w:t>ФИО</w:t>
      </w:r>
      <w:r>
        <w:rPr>
          <w:color w:val="000000"/>
          <w:sz w:val="28"/>
          <w:szCs w:val="28"/>
        </w:rPr>
        <w:t xml:space="preserve">) от </w:t>
      </w:r>
      <w:r w:rsidRPr="009A36CB">
        <w:rPr>
          <w:color w:val="000000"/>
          <w:sz w:val="28"/>
          <w:szCs w:val="28"/>
        </w:rPr>
        <w:t>(</w:t>
      </w:r>
      <w:r w:rsidRPr="009A36CB">
        <w:rPr>
          <w:color w:val="FF0000"/>
          <w:sz w:val="28"/>
          <w:szCs w:val="28"/>
        </w:rPr>
        <w:t>название отделения</w:t>
      </w:r>
      <w:r w:rsidRPr="009A36CB">
        <w:rPr>
          <w:color w:val="000000"/>
          <w:sz w:val="28"/>
          <w:szCs w:val="28"/>
        </w:rPr>
        <w:t xml:space="preserve">) Федерации самбо Московской области </w:t>
      </w:r>
      <w:r>
        <w:rPr>
          <w:color w:val="000000"/>
          <w:sz w:val="28"/>
          <w:szCs w:val="28"/>
        </w:rPr>
        <w:t xml:space="preserve">на отчетную Конференцию </w:t>
      </w:r>
      <w:r w:rsidRPr="009A36CB">
        <w:rPr>
          <w:color w:val="000000"/>
          <w:sz w:val="28"/>
          <w:szCs w:val="28"/>
        </w:rPr>
        <w:t>Региональной Общественной Организации «Федерация самбо Московской области»</w:t>
      </w:r>
      <w:r>
        <w:rPr>
          <w:color w:val="000000"/>
          <w:sz w:val="28"/>
          <w:szCs w:val="28"/>
        </w:rPr>
        <w:t>, проводимой 28 марта 202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в г.о. </w:t>
      </w:r>
      <w:r>
        <w:rPr>
          <w:sz w:val="28"/>
          <w:szCs w:val="28"/>
        </w:rPr>
        <w:t xml:space="preserve">Мытищи, </w:t>
      </w:r>
      <w:r>
        <w:rPr>
          <w:color w:val="000000"/>
          <w:sz w:val="28"/>
          <w:szCs w:val="28"/>
        </w:rPr>
        <w:t>с правом решающего голоса.</w:t>
      </w:r>
    </w:p>
    <w:p w:rsidR="00FC4E46" w:rsidRDefault="00FC4E46" w:rsidP="00D37536">
      <w:pPr>
        <w:pStyle w:val="1"/>
        <w:jc w:val="both"/>
        <w:rPr>
          <w:color w:val="000000"/>
          <w:sz w:val="28"/>
          <w:szCs w:val="28"/>
        </w:rPr>
      </w:pPr>
    </w:p>
    <w:p w:rsidR="00FC4E46" w:rsidRDefault="00FC4E46">
      <w:pPr>
        <w:pStyle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Голосовали: </w:t>
      </w:r>
    </w:p>
    <w:p w:rsidR="00FC4E46" w:rsidRDefault="00FC4E46">
      <w:pPr>
        <w:pStyle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«за» - единогласно</w:t>
      </w:r>
    </w:p>
    <w:p w:rsidR="00FC4E46" w:rsidRDefault="00FC4E46">
      <w:pPr>
        <w:pStyle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«против»» </w:t>
      </w:r>
    </w:p>
    <w:p w:rsidR="00FC4E46" w:rsidRDefault="00FC4E46">
      <w:pPr>
        <w:pStyle w:val="1"/>
        <w:rPr>
          <w:color w:val="000000"/>
          <w:sz w:val="28"/>
          <w:szCs w:val="28"/>
        </w:rPr>
      </w:pPr>
    </w:p>
    <w:p w:rsidR="00FC4E46" w:rsidRPr="00F65C33" w:rsidRDefault="00FC4E46">
      <w:pPr>
        <w:pStyle w:val="1"/>
        <w:rPr>
          <w:b/>
          <w:color w:val="000000"/>
          <w:sz w:val="26"/>
          <w:szCs w:val="26"/>
        </w:rPr>
      </w:pPr>
      <w:r w:rsidRPr="00F65C33">
        <w:rPr>
          <w:b/>
          <w:color w:val="000000"/>
          <w:sz w:val="26"/>
          <w:szCs w:val="26"/>
        </w:rPr>
        <w:t>Выписка верна:</w:t>
      </w:r>
    </w:p>
    <w:p w:rsidR="00FC4E46" w:rsidRPr="00F65C33" w:rsidRDefault="00FC4E46">
      <w:pPr>
        <w:pStyle w:val="1"/>
        <w:rPr>
          <w:b/>
          <w:color w:val="000000"/>
          <w:sz w:val="26"/>
          <w:szCs w:val="26"/>
        </w:rPr>
      </w:pPr>
    </w:p>
    <w:p w:rsidR="00FC4E46" w:rsidRPr="00F65C33" w:rsidRDefault="00FC4E46">
      <w:pPr>
        <w:pStyle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Руководитель отделения</w:t>
      </w:r>
      <w:r w:rsidRPr="00F65C33">
        <w:rPr>
          <w:b/>
          <w:color w:val="000000"/>
          <w:sz w:val="26"/>
          <w:szCs w:val="26"/>
        </w:rPr>
        <w:t xml:space="preserve">                                                 </w:t>
      </w:r>
      <w:r>
        <w:rPr>
          <w:b/>
          <w:color w:val="000000"/>
          <w:sz w:val="26"/>
          <w:szCs w:val="26"/>
        </w:rPr>
        <w:t xml:space="preserve">                          </w:t>
      </w:r>
      <w:r w:rsidRPr="00F65C33">
        <w:rPr>
          <w:b/>
          <w:color w:val="000000"/>
          <w:sz w:val="26"/>
          <w:szCs w:val="26"/>
        </w:rPr>
        <w:t xml:space="preserve">  </w:t>
      </w:r>
      <w:r>
        <w:rPr>
          <w:b/>
          <w:color w:val="000000"/>
          <w:sz w:val="26"/>
          <w:szCs w:val="26"/>
        </w:rPr>
        <w:t>ФИО</w:t>
      </w:r>
    </w:p>
    <w:p w:rsidR="00FC4E46" w:rsidRDefault="00FC4E46">
      <w:pPr>
        <w:pStyle w:val="1"/>
        <w:rPr>
          <w:color w:val="000000"/>
          <w:sz w:val="28"/>
          <w:szCs w:val="28"/>
        </w:rPr>
      </w:pPr>
    </w:p>
    <w:p w:rsidR="00FC4E46" w:rsidRDefault="00FC4E46">
      <w:pPr>
        <w:pStyle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печать</w:t>
      </w:r>
    </w:p>
    <w:sectPr w:rsidR="00FC4E46" w:rsidSect="00B45E55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3C7"/>
    <w:rsid w:val="0000317A"/>
    <w:rsid w:val="000B5E6D"/>
    <w:rsid w:val="00126B80"/>
    <w:rsid w:val="001A2849"/>
    <w:rsid w:val="001B4D21"/>
    <w:rsid w:val="001E7B8D"/>
    <w:rsid w:val="002254A7"/>
    <w:rsid w:val="00247E7B"/>
    <w:rsid w:val="00252691"/>
    <w:rsid w:val="002656B3"/>
    <w:rsid w:val="002D1051"/>
    <w:rsid w:val="00311182"/>
    <w:rsid w:val="00371433"/>
    <w:rsid w:val="003D63E0"/>
    <w:rsid w:val="00487231"/>
    <w:rsid w:val="004911F4"/>
    <w:rsid w:val="00496ACE"/>
    <w:rsid w:val="004A73C7"/>
    <w:rsid w:val="0055568E"/>
    <w:rsid w:val="006660CE"/>
    <w:rsid w:val="006A783C"/>
    <w:rsid w:val="006E231F"/>
    <w:rsid w:val="00717AAC"/>
    <w:rsid w:val="00722DC0"/>
    <w:rsid w:val="007B0721"/>
    <w:rsid w:val="00814094"/>
    <w:rsid w:val="008B060C"/>
    <w:rsid w:val="00960B60"/>
    <w:rsid w:val="0097205A"/>
    <w:rsid w:val="009A36CB"/>
    <w:rsid w:val="009C7531"/>
    <w:rsid w:val="009D7456"/>
    <w:rsid w:val="00A857D8"/>
    <w:rsid w:val="00B33974"/>
    <w:rsid w:val="00B37021"/>
    <w:rsid w:val="00B45E55"/>
    <w:rsid w:val="00C17A83"/>
    <w:rsid w:val="00C6258E"/>
    <w:rsid w:val="00C94530"/>
    <w:rsid w:val="00D01FB8"/>
    <w:rsid w:val="00D2108B"/>
    <w:rsid w:val="00D37536"/>
    <w:rsid w:val="00D80E67"/>
    <w:rsid w:val="00DB50BF"/>
    <w:rsid w:val="00E556CF"/>
    <w:rsid w:val="00E55DD1"/>
    <w:rsid w:val="00E869AB"/>
    <w:rsid w:val="00E9066D"/>
    <w:rsid w:val="00ED1C85"/>
    <w:rsid w:val="00EE1339"/>
    <w:rsid w:val="00EF0D9C"/>
    <w:rsid w:val="00F03BB1"/>
    <w:rsid w:val="00F65C33"/>
    <w:rsid w:val="00FB7FCE"/>
    <w:rsid w:val="00FC4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3C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Heading1">
    <w:name w:val="heading 1"/>
    <w:basedOn w:val="1"/>
    <w:next w:val="1"/>
    <w:link w:val="Heading1Char"/>
    <w:uiPriority w:val="99"/>
    <w:qFormat/>
    <w:rsid w:val="004A73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1"/>
    <w:next w:val="1"/>
    <w:link w:val="Heading2Char"/>
    <w:uiPriority w:val="99"/>
    <w:qFormat/>
    <w:rsid w:val="004A73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1"/>
    <w:next w:val="1"/>
    <w:link w:val="Heading3Char"/>
    <w:uiPriority w:val="99"/>
    <w:qFormat/>
    <w:rsid w:val="004A73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1"/>
    <w:next w:val="1"/>
    <w:link w:val="Heading4Char"/>
    <w:uiPriority w:val="99"/>
    <w:qFormat/>
    <w:rsid w:val="004A73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1"/>
    <w:next w:val="1"/>
    <w:link w:val="Heading5Char"/>
    <w:uiPriority w:val="99"/>
    <w:qFormat/>
    <w:rsid w:val="004A73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1"/>
    <w:next w:val="1"/>
    <w:link w:val="Heading6Char"/>
    <w:uiPriority w:val="99"/>
    <w:qFormat/>
    <w:rsid w:val="004A73C7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753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C753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C753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C7531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C753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C7531"/>
    <w:rPr>
      <w:rFonts w:ascii="Calibri" w:hAnsi="Calibri" w:cs="Times New Roman"/>
      <w:b/>
      <w:bCs/>
    </w:rPr>
  </w:style>
  <w:style w:type="paragraph" w:customStyle="1" w:styleId="1">
    <w:name w:val="Обычный1"/>
    <w:uiPriority w:val="99"/>
    <w:rsid w:val="004A73C7"/>
    <w:rPr>
      <w:sz w:val="20"/>
      <w:szCs w:val="20"/>
    </w:rPr>
  </w:style>
  <w:style w:type="paragraph" w:styleId="Title">
    <w:name w:val="Title"/>
    <w:basedOn w:val="1"/>
    <w:next w:val="1"/>
    <w:link w:val="TitleChar"/>
    <w:uiPriority w:val="99"/>
    <w:qFormat/>
    <w:rsid w:val="004A73C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9C7531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4A7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7531"/>
    <w:rPr>
      <w:rFonts w:cs="Times New Roman"/>
      <w:sz w:val="2"/>
    </w:rPr>
  </w:style>
  <w:style w:type="paragraph" w:styleId="Subtitle">
    <w:name w:val="Subtitle"/>
    <w:basedOn w:val="1"/>
    <w:next w:val="1"/>
    <w:link w:val="SubtitleChar"/>
    <w:uiPriority w:val="99"/>
    <w:qFormat/>
    <w:rsid w:val="004A73C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C7531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</Pages>
  <Words>145</Words>
  <Characters>827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Evil</dc:creator>
  <cp:keywords/>
  <dc:description/>
  <cp:lastModifiedBy>Пк</cp:lastModifiedBy>
  <cp:revision>15</cp:revision>
  <cp:lastPrinted>2024-01-25T08:44:00Z</cp:lastPrinted>
  <dcterms:created xsi:type="dcterms:W3CDTF">2015-03-04T06:37:00Z</dcterms:created>
  <dcterms:modified xsi:type="dcterms:W3CDTF">2026-02-16T07:34:00Z</dcterms:modified>
</cp:coreProperties>
</file>